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5B6" w:rsidRPr="00D619AD" w:rsidRDefault="00F84970">
      <w:pPr>
        <w:pStyle w:val="Heading1"/>
        <w:rPr>
          <w:rFonts w:ascii="Arial" w:hAnsi="Arial" w:cs="Arial"/>
          <w:b/>
          <w:bCs/>
          <w:color w:val="00B050"/>
          <w:sz w:val="96"/>
          <w:szCs w:val="96"/>
        </w:rPr>
      </w:pPr>
      <w:r w:rsidRPr="00E115CE">
        <w:rPr>
          <w:rFonts w:ascii="Arial" w:hAnsi="Arial" w:cs="Arial"/>
          <w:b/>
          <w:bCs/>
          <w:noProof/>
          <w:color w:val="00B050"/>
          <w:lang w:eastAsia="ja-JP"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1852930</wp:posOffset>
            </wp:positionV>
            <wp:extent cx="1703070" cy="1277620"/>
            <wp:effectExtent l="203200" t="266700" r="227330" b="2717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703070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96" w:rsidRPr="00E115CE">
        <w:rPr>
          <w:rFonts w:ascii="Arial" w:hAnsi="Arial" w:cs="Arial"/>
          <w:b/>
          <w:bCs/>
          <w:noProof/>
          <w:color w:val="00B050"/>
          <w:lang w:eastAsia="ja-JP"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4070350</wp:posOffset>
            </wp:positionH>
            <wp:positionV relativeFrom="page">
              <wp:posOffset>1905635</wp:posOffset>
            </wp:positionV>
            <wp:extent cx="1920240" cy="1280160"/>
            <wp:effectExtent l="127000" t="127000" r="124460" b="129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96" w:rsidRPr="00E115CE">
        <w:rPr>
          <w:rFonts w:ascii="Arial" w:hAnsi="Arial" w:cs="Arial"/>
          <w:b/>
          <w:bCs/>
          <w:noProof/>
          <w:color w:val="00B050"/>
          <w:lang w:eastAsia="ja-JP"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2341880</wp:posOffset>
            </wp:positionH>
            <wp:positionV relativeFrom="page">
              <wp:posOffset>1853565</wp:posOffset>
            </wp:positionV>
            <wp:extent cx="1716405" cy="1280160"/>
            <wp:effectExtent l="203200" t="266700" r="239395" b="269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716405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3D">
        <w:rPr>
          <w:rFonts w:ascii="Arial" w:hAnsi="Arial" w:cs="Arial"/>
          <w:b/>
          <w:bCs/>
          <w:color w:val="00B050"/>
        </w:rPr>
        <w:t xml:space="preserve">    </w:t>
      </w:r>
      <w:r w:rsidR="00434125">
        <w:rPr>
          <w:rFonts w:ascii="Arial" w:hAnsi="Arial" w:cs="Arial"/>
          <w:b/>
          <w:bCs/>
          <w:color w:val="00B050"/>
        </w:rPr>
        <w:t xml:space="preserve">                   </w:t>
      </w:r>
      <w:r w:rsidR="000D169A" w:rsidRPr="00FC18BC">
        <w:rPr>
          <w:rFonts w:ascii="Arial" w:hAnsi="Arial" w:cs="Arial"/>
          <w:b/>
          <w:bCs/>
          <w:color w:val="FF0000"/>
          <w:sz w:val="96"/>
          <w:szCs w:val="96"/>
        </w:rPr>
        <w:t>Men’s</w:t>
      </w:r>
      <w:r w:rsidR="000D169A" w:rsidRPr="00C43F50">
        <w:rPr>
          <w:rFonts w:ascii="Arial" w:hAnsi="Arial" w:cs="Arial"/>
          <w:b/>
          <w:bCs/>
          <w:color w:val="FF0000"/>
          <w:sz w:val="96"/>
          <w:szCs w:val="96"/>
        </w:rPr>
        <w:t xml:space="preserve"> </w:t>
      </w:r>
      <w:r w:rsidR="000D169A" w:rsidRPr="00746B63">
        <w:rPr>
          <w:rFonts w:ascii="Arial" w:hAnsi="Arial" w:cs="Arial"/>
          <w:b/>
          <w:bCs/>
          <w:color w:val="FF0000"/>
          <w:sz w:val="96"/>
          <w:szCs w:val="96"/>
        </w:rPr>
        <w:t>She</w:t>
      </w:r>
      <w:r w:rsidR="004A1F00">
        <w:rPr>
          <w:rFonts w:ascii="Arial" w:hAnsi="Arial" w:cs="Arial"/>
          <w:b/>
          <w:bCs/>
          <w:color w:val="FF0000"/>
          <w:sz w:val="96"/>
          <w:szCs w:val="96"/>
        </w:rPr>
        <w:t>d</w:t>
      </w:r>
    </w:p>
    <w:p w:rsidR="000D169A" w:rsidRPr="00397C83" w:rsidRDefault="004C7189" w:rsidP="000D169A">
      <w:pPr>
        <w:rPr>
          <w:rFonts w:ascii="Arial" w:hAnsi="Arial" w:cs="Arial"/>
          <w:b/>
          <w:bCs/>
          <w:sz w:val="28"/>
          <w:szCs w:val="28"/>
        </w:rPr>
      </w:pPr>
      <w:r w:rsidRPr="00E115CE">
        <w:rPr>
          <w:rFonts w:ascii="Arial" w:hAnsi="Arial" w:cs="Arial"/>
          <w:b/>
          <w:bCs/>
          <w:noProof/>
          <w:color w:val="00B050"/>
          <w:lang w:eastAsia="ja-JP"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370205</wp:posOffset>
            </wp:positionH>
            <wp:positionV relativeFrom="page">
              <wp:posOffset>1866900</wp:posOffset>
            </wp:positionV>
            <wp:extent cx="1846580" cy="1271905"/>
            <wp:effectExtent l="190500" t="215900" r="172720" b="2139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846580" cy="127190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3D">
        <w:t xml:space="preserve">                    </w:t>
      </w:r>
      <w:r w:rsidR="00434125">
        <w:t xml:space="preserve">  </w:t>
      </w:r>
      <w:r w:rsidR="00A7173D">
        <w:t xml:space="preserve"> </w:t>
      </w:r>
      <w:r w:rsidR="00434125">
        <w:t xml:space="preserve">                                            </w:t>
      </w:r>
      <w:r w:rsidR="00C43F50">
        <w:t xml:space="preserve">   </w:t>
      </w:r>
      <w:r w:rsidR="00C43F50" w:rsidRPr="00397C83">
        <w:rPr>
          <w:rFonts w:ascii="Arial" w:hAnsi="Arial" w:cs="Arial"/>
          <w:b/>
          <w:bCs/>
          <w:sz w:val="28"/>
          <w:szCs w:val="28"/>
        </w:rPr>
        <w:t xml:space="preserve"> </w:t>
      </w:r>
      <w:r w:rsidR="00434125" w:rsidRPr="00397C83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7173D" w:rsidRDefault="00A7173D" w:rsidP="000D169A"/>
    <w:p w:rsidR="00A7173D" w:rsidRDefault="00A7173D" w:rsidP="000D169A"/>
    <w:p w:rsidR="00A7173D" w:rsidRDefault="00A7173D" w:rsidP="000D169A"/>
    <w:p w:rsidR="00A7173D" w:rsidRDefault="00A7173D" w:rsidP="000D169A"/>
    <w:p w:rsidR="00A7173D" w:rsidRPr="000D169A" w:rsidRDefault="00A7173D" w:rsidP="000D169A"/>
    <w:p w:rsidR="00E115CE" w:rsidRPr="002D6491" w:rsidRDefault="00B675B6">
      <w:pPr>
        <w:pStyle w:val="Heading1"/>
        <w:rPr>
          <w:rFonts w:ascii="Arial" w:hAnsi="Arial" w:cs="Arial"/>
          <w:b/>
          <w:bCs/>
          <w:color w:val="00B050"/>
          <w:sz w:val="56"/>
          <w:szCs w:val="56"/>
        </w:rPr>
      </w:pPr>
      <w:proofErr w:type="spellStart"/>
      <w:r>
        <w:rPr>
          <w:rFonts w:ascii="Arial" w:hAnsi="Arial" w:cs="Arial"/>
          <w:b/>
          <w:bCs/>
          <w:color w:val="00B050"/>
        </w:rPr>
        <w:t>Grwp</w:t>
      </w:r>
      <w:proofErr w:type="spellEnd"/>
      <w:r w:rsidR="00E115CE" w:rsidRPr="00E115CE">
        <w:rPr>
          <w:rFonts w:ascii="Arial" w:hAnsi="Arial" w:cs="Arial"/>
          <w:b/>
          <w:bCs/>
          <w:color w:val="00B050"/>
        </w:rPr>
        <w:t xml:space="preserve"> </w:t>
      </w:r>
      <w:proofErr w:type="spellStart"/>
      <w:r w:rsidR="00E115CE" w:rsidRPr="00E115CE">
        <w:rPr>
          <w:rFonts w:ascii="Arial" w:hAnsi="Arial" w:cs="Arial"/>
          <w:b/>
          <w:bCs/>
          <w:color w:val="00B050"/>
        </w:rPr>
        <w:t>Ymarferol</w:t>
      </w:r>
      <w:proofErr w:type="spellEnd"/>
      <w:r w:rsidR="00E115CE" w:rsidRPr="00E115CE">
        <w:rPr>
          <w:rFonts w:ascii="Arial" w:hAnsi="Arial" w:cs="Arial"/>
          <w:b/>
          <w:bCs/>
          <w:color w:val="00B050"/>
        </w:rPr>
        <w:t xml:space="preserve"> i </w:t>
      </w:r>
      <w:proofErr w:type="spellStart"/>
      <w:r w:rsidR="00E115CE" w:rsidRPr="00E115CE">
        <w:rPr>
          <w:rFonts w:ascii="Arial" w:hAnsi="Arial" w:cs="Arial"/>
          <w:b/>
          <w:bCs/>
          <w:color w:val="00B050"/>
        </w:rPr>
        <w:t>Ddynion</w:t>
      </w:r>
      <w:proofErr w:type="spellEnd"/>
      <w:r w:rsidR="00D64D4C">
        <w:rPr>
          <w:rFonts w:ascii="Arial" w:hAnsi="Arial" w:cs="Arial"/>
          <w:b/>
          <w:bCs/>
          <w:color w:val="00B050"/>
        </w:rPr>
        <w:t xml:space="preserve">            </w:t>
      </w:r>
      <w:r w:rsidR="00D64D4C" w:rsidRPr="002D6491">
        <w:rPr>
          <w:rFonts w:ascii="Arial" w:hAnsi="Arial" w:cs="Arial"/>
          <w:b/>
          <w:bCs/>
          <w:color w:val="00B050"/>
          <w:sz w:val="72"/>
          <w:szCs w:val="72"/>
        </w:rPr>
        <w:t>Llanfyllin</w:t>
      </w:r>
    </w:p>
    <w:p w:rsidR="00236D15" w:rsidRPr="00E115CE" w:rsidRDefault="00E115CE">
      <w:pPr>
        <w:pStyle w:val="Heading1"/>
        <w:rPr>
          <w:rFonts w:ascii="Arial" w:hAnsi="Arial" w:cs="Arial"/>
          <w:b/>
          <w:bCs/>
          <w:color w:val="FF0000"/>
        </w:rPr>
      </w:pPr>
      <w:r w:rsidRPr="00E115CE">
        <w:rPr>
          <w:rFonts w:ascii="Arial" w:hAnsi="Arial" w:cs="Arial"/>
          <w:b/>
          <w:bCs/>
          <w:color w:val="FF0000"/>
        </w:rPr>
        <w:t>Practical Group for Men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>
        <w:trPr>
          <w:jc w:val="center"/>
        </w:trPr>
        <w:tc>
          <w:tcPr>
            <w:tcW w:w="2323" w:type="pct"/>
          </w:tcPr>
          <w:p w:rsidR="00E115CE" w:rsidRPr="00E115CE" w:rsidRDefault="00E115C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115CE">
              <w:rPr>
                <w:rFonts w:ascii="Arial" w:hAnsi="Arial" w:cs="Arial"/>
                <w:color w:val="FF0000"/>
                <w:sz w:val="22"/>
                <w:szCs w:val="22"/>
              </w:rPr>
              <w:t xml:space="preserve">Men’s Shed is a </w:t>
            </w:r>
            <w:r w:rsidR="00BD55E9">
              <w:rPr>
                <w:rFonts w:ascii="Arial" w:hAnsi="Arial" w:cs="Arial"/>
                <w:color w:val="FF0000"/>
                <w:sz w:val="22"/>
                <w:szCs w:val="22"/>
              </w:rPr>
              <w:t xml:space="preserve">new </w:t>
            </w:r>
            <w:r w:rsidRPr="00E115CE">
              <w:rPr>
                <w:rFonts w:ascii="Arial" w:hAnsi="Arial" w:cs="Arial"/>
                <w:color w:val="FF0000"/>
                <w:sz w:val="22"/>
                <w:szCs w:val="22"/>
              </w:rPr>
              <w:t>way for men to discover new interests and hobbies as part of a group.</w:t>
            </w:r>
          </w:p>
          <w:p w:rsidR="00E115CE" w:rsidRPr="00E115CE" w:rsidRDefault="00E115CE">
            <w:pPr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Mae ‘Men’s Shed’ </w:t>
            </w:r>
            <w:proofErr w:type="spellStart"/>
            <w:r>
              <w:rPr>
                <w:rFonts w:ascii="Arial" w:hAnsi="Arial" w:cs="Arial"/>
                <w:color w:val="00B050"/>
                <w:sz w:val="22"/>
                <w:szCs w:val="22"/>
              </w:rPr>
              <w:t>yn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ffordd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ne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wydd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i</w:t>
            </w:r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ddynion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50"/>
                <w:sz w:val="22"/>
                <w:szCs w:val="22"/>
              </w:rPr>
              <w:t>ddarganfod</w:t>
            </w:r>
            <w:proofErr w:type="spellEnd"/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diddordebau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n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ewydd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="00BD55E9">
              <w:rPr>
                <w:rFonts w:ascii="Arial" w:hAnsi="Arial" w:cs="Arial"/>
                <w:color w:val="00B050"/>
                <w:sz w:val="22"/>
                <w:szCs w:val="22"/>
              </w:rPr>
              <w:t>fel</w:t>
            </w:r>
            <w:proofErr w:type="spellEnd"/>
            <w:r w:rsidR="00BD55E9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="00BD55E9">
              <w:rPr>
                <w:rFonts w:ascii="Arial" w:hAnsi="Arial" w:cs="Arial"/>
                <w:color w:val="00B050"/>
                <w:sz w:val="22"/>
                <w:szCs w:val="22"/>
              </w:rPr>
              <w:t>rhan</w:t>
            </w:r>
            <w:proofErr w:type="spellEnd"/>
            <w:r w:rsidR="00BD55E9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o</w:t>
            </w:r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grwp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.</w:t>
            </w:r>
          </w:p>
          <w:p w:rsidR="00E115CE" w:rsidRPr="00E115CE" w:rsidRDefault="00E115C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115CE">
              <w:rPr>
                <w:rFonts w:ascii="Arial" w:hAnsi="Arial" w:cs="Arial"/>
                <w:color w:val="FF0000"/>
                <w:sz w:val="22"/>
                <w:szCs w:val="22"/>
              </w:rPr>
              <w:t>Want to share different skills and interest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  <w:r w:rsidRPr="00E115CE">
              <w:rPr>
                <w:rFonts w:ascii="Arial" w:hAnsi="Arial" w:cs="Arial"/>
                <w:color w:val="FF0000"/>
                <w:sz w:val="22"/>
                <w:szCs w:val="22"/>
              </w:rPr>
              <w:t xml:space="preserve"> with other local men?</w:t>
            </w:r>
          </w:p>
          <w:p w:rsidR="00B675B6" w:rsidRPr="00E115CE" w:rsidRDefault="00E115CE">
            <w:pPr>
              <w:rPr>
                <w:rFonts w:ascii="Arial" w:hAnsi="Arial" w:cs="Arial"/>
                <w:color w:val="00B050"/>
                <w:sz w:val="22"/>
                <w:szCs w:val="22"/>
              </w:rPr>
            </w:pP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Eisiau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lle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r w:rsidR="00BD55E9">
              <w:rPr>
                <w:rFonts w:ascii="Arial" w:hAnsi="Arial" w:cs="Arial"/>
                <w:color w:val="00B050"/>
                <w:sz w:val="22"/>
                <w:szCs w:val="22"/>
              </w:rPr>
              <w:t>i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ra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nnu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sgiliau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a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diddordebau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g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>yda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dynion</w:t>
            </w:r>
            <w:proofErr w:type="spellEnd"/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 lleol</w:t>
            </w:r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eraill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? </w:t>
            </w:r>
          </w:p>
          <w:p w:rsidR="00236D15" w:rsidRPr="00E115CE" w:rsidRDefault="00E115CE">
            <w:pPr>
              <w:pStyle w:val="Heading1"/>
              <w:rPr>
                <w:b/>
                <w:bCs/>
                <w:color w:val="00B050"/>
              </w:rPr>
            </w:pPr>
            <w:r w:rsidRPr="00E115CE">
              <w:rPr>
                <w:b/>
                <w:bCs/>
              </w:rPr>
              <w:t xml:space="preserve"> </w:t>
            </w:r>
            <w:proofErr w:type="spellStart"/>
            <w:r w:rsidRPr="00E115CE">
              <w:rPr>
                <w:b/>
                <w:bCs/>
                <w:color w:val="00B050"/>
              </w:rPr>
              <w:t>Diddor</w:t>
            </w:r>
            <w:r>
              <w:rPr>
                <w:b/>
                <w:bCs/>
                <w:color w:val="00B050"/>
              </w:rPr>
              <w:t>deb</w:t>
            </w:r>
            <w:proofErr w:type="spellEnd"/>
            <w:r w:rsidRPr="00E115CE">
              <w:rPr>
                <w:b/>
                <w:bCs/>
                <w:color w:val="00B050"/>
              </w:rPr>
              <w:t>?</w:t>
            </w:r>
            <w:r w:rsidR="00C819B3">
              <w:rPr>
                <w:b/>
                <w:bCs/>
                <w:color w:val="00B050"/>
              </w:rPr>
              <w:t xml:space="preserve"> </w:t>
            </w:r>
            <w:r w:rsidR="00A73433">
              <w:rPr>
                <w:b/>
                <w:bCs/>
                <w:color w:val="00B050"/>
              </w:rPr>
              <w:t xml:space="preserve"> </w:t>
            </w:r>
            <w:r w:rsidR="00A73433" w:rsidRPr="00A73433">
              <w:rPr>
                <w:b/>
                <w:bCs/>
                <w:color w:val="FF0000"/>
              </w:rPr>
              <w:t>Interested</w:t>
            </w:r>
            <w:r w:rsidR="004F2D9D">
              <w:rPr>
                <w:b/>
                <w:bCs/>
                <w:color w:val="FF0000"/>
              </w:rPr>
              <w:t>?</w:t>
            </w:r>
          </w:p>
          <w:p w:rsidR="00E115CE" w:rsidRPr="0032006F" w:rsidRDefault="00E115CE" w:rsidP="00E115C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t xml:space="preserve">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Dewch</w:t>
            </w:r>
            <w:proofErr w:type="spellEnd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 draw</w:t>
            </w:r>
            <w:r w:rsidR="000B1688">
              <w:rPr>
                <w:rFonts w:ascii="Arial" w:hAnsi="Arial" w:cs="Arial"/>
                <w:color w:val="00B050"/>
                <w:sz w:val="22"/>
                <w:szCs w:val="22"/>
              </w:rPr>
              <w:t xml:space="preserve"> / </w:t>
            </w:r>
            <w:r w:rsidR="000B1688" w:rsidRPr="0032006F">
              <w:rPr>
                <w:rFonts w:ascii="Arial" w:hAnsi="Arial" w:cs="Arial"/>
                <w:color w:val="FF0000"/>
                <w:sz w:val="22"/>
                <w:szCs w:val="22"/>
              </w:rPr>
              <w:t>Come along</w:t>
            </w:r>
          </w:p>
          <w:p w:rsidR="00E115CE" w:rsidRPr="005F76AB" w:rsidRDefault="00E115CE" w:rsidP="00E115CE">
            <w:pPr>
              <w:rPr>
                <w:rFonts w:ascii="Arial" w:hAnsi="Arial" w:cs="Arial"/>
                <w:sz w:val="24"/>
                <w:szCs w:val="24"/>
              </w:rPr>
            </w:pPr>
            <w:r w:rsidRPr="001E6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Every Wednesday and Friday 10.00am </w:t>
            </w:r>
            <w:r w:rsidRPr="002E3F04">
              <w:rPr>
                <w:rFonts w:ascii="Arial" w:hAnsi="Arial" w:cs="Arial"/>
                <w:b/>
                <w:bCs/>
                <w:sz w:val="24"/>
                <w:szCs w:val="24"/>
              </w:rPr>
              <w:t>– 3.00pm</w:t>
            </w:r>
          </w:p>
          <w:p w:rsidR="00B675B6" w:rsidRPr="002E3F04" w:rsidRDefault="00E115CE" w:rsidP="00E115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6AB3">
              <w:rPr>
                <w:rFonts w:ascii="Arial" w:hAnsi="Arial" w:cs="Arial"/>
                <w:b/>
                <w:bCs/>
                <w:sz w:val="24"/>
                <w:szCs w:val="24"/>
              </w:rPr>
              <w:t>Unit 3, Llanfyllin Enterprise Park</w:t>
            </w:r>
            <w:r w:rsidRPr="001E6AB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Pr="001E6AB3">
              <w:rPr>
                <w:rFonts w:ascii="Arial" w:hAnsi="Arial" w:cs="Arial"/>
                <w:b/>
                <w:bCs/>
                <w:sz w:val="24"/>
                <w:szCs w:val="24"/>
              </w:rPr>
              <w:t>SY22</w:t>
            </w:r>
            <w:r w:rsidRPr="00AB712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E3F04">
              <w:rPr>
                <w:rFonts w:ascii="Arial" w:hAnsi="Arial" w:cs="Arial"/>
                <w:b/>
                <w:bCs/>
                <w:sz w:val="24"/>
                <w:szCs w:val="24"/>
              </w:rPr>
              <w:t>5DD</w:t>
            </w:r>
          </w:p>
          <w:p w:rsidR="00E115CE" w:rsidRPr="00E115CE" w:rsidRDefault="00E115CE" w:rsidP="00E115CE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 xml:space="preserve">Am fwy o </w:t>
            </w:r>
            <w:proofErr w:type="spellStart"/>
            <w:r w:rsidRPr="00E115CE">
              <w:rPr>
                <w:rFonts w:ascii="Arial" w:hAnsi="Arial" w:cs="Arial"/>
                <w:color w:val="00B050"/>
                <w:sz w:val="22"/>
                <w:szCs w:val="22"/>
              </w:rPr>
              <w:t>wybodaeth</w:t>
            </w:r>
            <w:proofErr w:type="spellEnd"/>
            <w:r>
              <w:t>/</w:t>
            </w:r>
            <w:r w:rsidRPr="00E115CE">
              <w:rPr>
                <w:rFonts w:ascii="Arial" w:hAnsi="Arial" w:cs="Arial"/>
                <w:color w:val="FF0000"/>
                <w:sz w:val="22"/>
                <w:szCs w:val="22"/>
              </w:rPr>
              <w:t xml:space="preserve"> For further info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  <w:p w:rsidR="003D0AD9" w:rsidRPr="00F70509" w:rsidRDefault="007A6A96" w:rsidP="00E115C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0509">
              <w:rPr>
                <w:rFonts w:ascii="Arial" w:hAnsi="Arial" w:cs="Arial"/>
                <w:b/>
                <w:bCs/>
                <w:sz w:val="24"/>
                <w:szCs w:val="24"/>
              </w:rPr>
              <w:t>Contact David o</w:t>
            </w:r>
            <w:r w:rsidR="003D0AD9" w:rsidRPr="00F70509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F705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115CE" w:rsidRPr="00F705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</w:t>
            </w:r>
            <w:r w:rsidRPr="00F70509">
              <w:rPr>
                <w:rFonts w:ascii="Arial" w:hAnsi="Arial" w:cs="Arial"/>
                <w:b/>
                <w:bCs/>
                <w:sz w:val="24"/>
                <w:szCs w:val="24"/>
              </w:rPr>
              <w:t>7532 2964</w:t>
            </w:r>
            <w:r w:rsidR="003D0AD9" w:rsidRPr="00F70509">
              <w:rPr>
                <w:rFonts w:ascii="Arial" w:hAnsi="Arial" w:cs="Arial"/>
                <w:b/>
                <w:bCs/>
                <w:sz w:val="24"/>
                <w:szCs w:val="24"/>
              </w:rPr>
              <w:t>57</w:t>
            </w:r>
          </w:p>
          <w:p w:rsidR="00E115CE" w:rsidRPr="00EA08A6" w:rsidRDefault="003D0AD9" w:rsidP="00E115CE">
            <w:pPr>
              <w:rPr>
                <w:sz w:val="24"/>
                <w:szCs w:val="24"/>
              </w:rPr>
            </w:pPr>
            <w:r w:rsidRPr="00EA08A6">
              <w:rPr>
                <w:rFonts w:ascii="Arial" w:hAnsi="Arial" w:cs="Arial"/>
                <w:b/>
                <w:bCs/>
                <w:sz w:val="24"/>
                <w:szCs w:val="24"/>
              </w:rPr>
              <w:t>Email:  Llanfyllinmensshed@gmail.c</w:t>
            </w:r>
            <w:r w:rsidR="00B675B6" w:rsidRPr="00EA08A6">
              <w:rPr>
                <w:rFonts w:ascii="Arial" w:hAnsi="Arial" w:cs="Arial"/>
                <w:b/>
                <w:bCs/>
                <w:sz w:val="24"/>
                <w:szCs w:val="24"/>
              </w:rPr>
              <w:t>om</w:t>
            </w:r>
          </w:p>
        </w:tc>
        <w:tc>
          <w:tcPr>
            <w:tcW w:w="297" w:type="pct"/>
          </w:tcPr>
          <w:p w:rsidR="00236D15" w:rsidRDefault="00236D15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236D15">
              <w:tc>
                <w:tcPr>
                  <w:tcW w:w="4798" w:type="dxa"/>
                </w:tcPr>
                <w:p w:rsidR="00236D15" w:rsidRDefault="00D06EF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2731118" cy="1827847"/>
                        <wp:effectExtent l="139700" t="127000" r="139700" b="12827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18" cy="1827847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D15">
              <w:tc>
                <w:tcPr>
                  <w:tcW w:w="4798" w:type="dxa"/>
                </w:tcPr>
                <w:p w:rsidR="00236D15" w:rsidRPr="00F9224C" w:rsidRDefault="00FF2620">
                  <w:pPr>
                    <w:pStyle w:val="Caption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</w:t>
                  </w:r>
                  <w:r w:rsidR="00F9224C" w:rsidRPr="00F9224C">
                    <w:rPr>
                      <w:rFonts w:ascii="Arial" w:hAnsi="Arial" w:cs="Arial"/>
                    </w:rPr>
                    <w:t>Busy in the workshop</w:t>
                  </w:r>
                </w:p>
              </w:tc>
            </w:tr>
            <w:tr w:rsidR="00236D15">
              <w:tc>
                <w:tcPr>
                  <w:tcW w:w="4798" w:type="dxa"/>
                </w:tcPr>
                <w:p w:rsidR="00236D15" w:rsidRDefault="00FF2620">
                  <w:r>
                    <w:t xml:space="preserve">                </w:t>
                  </w:r>
                  <w:r w:rsidR="00D06EFC"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6626" cy="1828991"/>
                        <wp:effectExtent l="127000" t="127000" r="124460" b="12700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6626" cy="1828991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D15" w:rsidRPr="00F9224C">
              <w:tc>
                <w:tcPr>
                  <w:tcW w:w="4798" w:type="dxa"/>
                </w:tcPr>
                <w:p w:rsidR="00236D15" w:rsidRPr="00F9224C" w:rsidRDefault="00FF2620">
                  <w:pPr>
                    <w:pStyle w:val="Caption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</w:t>
                  </w:r>
                  <w:r w:rsidR="00F9224C" w:rsidRPr="00F9224C">
                    <w:rPr>
                      <w:rFonts w:ascii="Arial" w:hAnsi="Arial" w:cs="Arial"/>
                    </w:rPr>
                    <w:t>Making bird boxes for the RSPB</w:t>
                  </w:r>
                </w:p>
              </w:tc>
            </w:tr>
          </w:tbl>
          <w:p w:rsidR="00236D15" w:rsidRDefault="00236D15"/>
        </w:tc>
      </w:tr>
    </w:tbl>
    <w:p w:rsidR="00236D15" w:rsidRDefault="00236D15" w:rsidP="00B675B6"/>
    <w:sectPr w:rsidR="00236D15" w:rsidSect="00D06EFC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1E"/>
    <w:rsid w:val="00076E5D"/>
    <w:rsid w:val="000B07EC"/>
    <w:rsid w:val="000B1688"/>
    <w:rsid w:val="000D169A"/>
    <w:rsid w:val="000D621E"/>
    <w:rsid w:val="001E6AB3"/>
    <w:rsid w:val="00236D15"/>
    <w:rsid w:val="002D6491"/>
    <w:rsid w:val="002E3F04"/>
    <w:rsid w:val="0032006F"/>
    <w:rsid w:val="00397C83"/>
    <w:rsid w:val="003D0AD9"/>
    <w:rsid w:val="00434125"/>
    <w:rsid w:val="004A1F00"/>
    <w:rsid w:val="004C7189"/>
    <w:rsid w:val="004F2D9D"/>
    <w:rsid w:val="005F76AB"/>
    <w:rsid w:val="006233BC"/>
    <w:rsid w:val="00746B63"/>
    <w:rsid w:val="007A6A96"/>
    <w:rsid w:val="007F37EA"/>
    <w:rsid w:val="00952793"/>
    <w:rsid w:val="00997654"/>
    <w:rsid w:val="009C6F60"/>
    <w:rsid w:val="00A7173D"/>
    <w:rsid w:val="00A73433"/>
    <w:rsid w:val="00A77FAE"/>
    <w:rsid w:val="00A961F9"/>
    <w:rsid w:val="00AB7124"/>
    <w:rsid w:val="00B675B6"/>
    <w:rsid w:val="00B93E96"/>
    <w:rsid w:val="00BD1A47"/>
    <w:rsid w:val="00BD55E9"/>
    <w:rsid w:val="00C16E73"/>
    <w:rsid w:val="00C43F50"/>
    <w:rsid w:val="00C819B3"/>
    <w:rsid w:val="00D06EFC"/>
    <w:rsid w:val="00D52360"/>
    <w:rsid w:val="00D619AD"/>
    <w:rsid w:val="00D64D4C"/>
    <w:rsid w:val="00E115CE"/>
    <w:rsid w:val="00EA08A6"/>
    <w:rsid w:val="00F70509"/>
    <w:rsid w:val="00F84970"/>
    <w:rsid w:val="00F9224C"/>
    <w:rsid w:val="00F9782A"/>
    <w:rsid w:val="00FC18BC"/>
    <w:rsid w:val="00FF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6F2458-42A8-A446-83D9-8529DD0C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character" w:styleId="Hyperlink">
    <w:name w:val="Hyperlink"/>
    <w:basedOn w:val="DefaultParagraphFont"/>
    <w:uiPriority w:val="99"/>
    <w:unhideWhenUsed/>
    <w:rsid w:val="00F84970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4C86C588-360B-114C-B484-D4E7990EB37A%7dtf16392142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23B2BA5F-59AD-4A64-AC0F-97133241C93A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%7b4C86C588-360B-114C-B484-D4E7990EB37A%7dtf16392142.dotx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johnson</dc:creator>
  <cp:keywords/>
  <dc:description/>
  <cp:lastModifiedBy>gillian johnson</cp:lastModifiedBy>
  <cp:revision>2</cp:revision>
  <cp:lastPrinted>2022-03-13T15:10:00Z</cp:lastPrinted>
  <dcterms:created xsi:type="dcterms:W3CDTF">2022-03-13T15:16:00Z</dcterms:created>
  <dcterms:modified xsi:type="dcterms:W3CDTF">2022-03-13T15:16:00Z</dcterms:modified>
</cp:coreProperties>
</file>